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47D" w:rsidRPr="00C01B46" w:rsidRDefault="00F9647D" w:rsidP="00C01B46">
      <w:pPr>
        <w:jc w:val="center"/>
        <w:rPr>
          <w:rFonts w:eastAsia="Times New Roman"/>
          <w:sz w:val="28"/>
          <w:szCs w:val="28"/>
          <w:lang w:val="en-AU"/>
        </w:rPr>
      </w:pPr>
      <w:r w:rsidRPr="00C01B46">
        <w:rPr>
          <w:rFonts w:eastAsia="Times New Roman"/>
          <w:sz w:val="28"/>
          <w:szCs w:val="28"/>
          <w:lang w:val="en-AU"/>
        </w:rPr>
        <w:t>Stitching &amp; Beyond Creative Day</w:t>
      </w:r>
    </w:p>
    <w:p w:rsidR="00F9647D" w:rsidRDefault="00F9647D" w:rsidP="00C01B46">
      <w:pPr>
        <w:jc w:val="center"/>
        <w:rPr>
          <w:rFonts w:eastAsia="Times New Roman"/>
          <w:lang w:val="en-AU"/>
        </w:rPr>
      </w:pPr>
    </w:p>
    <w:p w:rsidR="00F9647D" w:rsidRDefault="00F9647D" w:rsidP="00C01B46">
      <w:pPr>
        <w:jc w:val="center"/>
        <w:rPr>
          <w:rFonts w:eastAsia="Times New Roman"/>
          <w:lang w:val="en-AU"/>
        </w:rPr>
      </w:pPr>
      <w:r>
        <w:rPr>
          <w:rFonts w:eastAsia="Times New Roman"/>
          <w:lang w:val="en-AU"/>
        </w:rPr>
        <w:t>Saturday 31</w:t>
      </w:r>
      <w:r w:rsidRPr="00C01B46">
        <w:rPr>
          <w:rFonts w:eastAsia="Times New Roman"/>
          <w:vertAlign w:val="superscript"/>
          <w:lang w:val="en-AU"/>
        </w:rPr>
        <w:t>st</w:t>
      </w:r>
      <w:r>
        <w:rPr>
          <w:rFonts w:eastAsia="Times New Roman"/>
          <w:lang w:val="en-AU"/>
        </w:rPr>
        <w:t xml:space="preserve"> October 2020</w:t>
      </w:r>
    </w:p>
    <w:p w:rsidR="00F9647D" w:rsidRDefault="00F9647D" w:rsidP="00C01B46">
      <w:pPr>
        <w:jc w:val="center"/>
        <w:rPr>
          <w:rFonts w:eastAsia="Times New Roman"/>
          <w:lang w:val="en-AU"/>
        </w:rPr>
      </w:pPr>
      <w:r>
        <w:rPr>
          <w:rFonts w:eastAsia="Times New Roman"/>
          <w:lang w:val="en-AU"/>
        </w:rPr>
        <w:t>10am – 4pm</w:t>
      </w:r>
    </w:p>
    <w:p w:rsidR="00F9647D" w:rsidRDefault="00F9647D" w:rsidP="00C01B46">
      <w:pPr>
        <w:jc w:val="center"/>
        <w:rPr>
          <w:rFonts w:eastAsia="Times New Roman"/>
          <w:lang w:val="en-AU"/>
        </w:rPr>
      </w:pPr>
      <w:r>
        <w:rPr>
          <w:rFonts w:eastAsia="Times New Roman"/>
          <w:lang w:val="en-AU"/>
        </w:rPr>
        <w:t>Tutor: Gemma Black</w:t>
      </w:r>
    </w:p>
    <w:p w:rsidR="00F9647D" w:rsidRDefault="00F9647D" w:rsidP="00E24890">
      <w:pPr>
        <w:rPr>
          <w:rFonts w:eastAsia="Times New Roman"/>
          <w:lang w:val="en-AU"/>
        </w:rPr>
      </w:pPr>
    </w:p>
    <w:p w:rsidR="00F9647D" w:rsidRDefault="00F9647D" w:rsidP="001417D5">
      <w:pPr>
        <w:jc w:val="center"/>
        <w:rPr>
          <w:rFonts w:eastAsia="Times New Roman"/>
          <w:lang w:val="en-AU"/>
        </w:rPr>
      </w:pPr>
      <w:r w:rsidRPr="00B55CBC">
        <w:rPr>
          <w:rFonts w:eastAsia="Times New Roman"/>
          <w:noProof/>
          <w:lang w:val="en-AU" w:eastAsia="en-A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181.2pt;height:195pt;visibility:visible">
            <v:imagedata r:id="rId5" o:title=""/>
          </v:shape>
        </w:pict>
      </w:r>
    </w:p>
    <w:p w:rsidR="00F9647D" w:rsidRDefault="00F9647D" w:rsidP="00E24890">
      <w:pPr>
        <w:rPr>
          <w:rFonts w:eastAsia="Times New Roman"/>
          <w:lang w:val="en-AU"/>
        </w:rPr>
      </w:pPr>
    </w:p>
    <w:p w:rsidR="00F9647D" w:rsidRDefault="00F9647D">
      <w:pPr>
        <w:rPr>
          <w:rFonts w:eastAsia="Times New Roman"/>
          <w:lang w:val="en-AU"/>
        </w:rPr>
      </w:pPr>
    </w:p>
    <w:p w:rsidR="00F9647D" w:rsidRPr="00C01B46" w:rsidRDefault="00F9647D">
      <w:pPr>
        <w:rPr>
          <w:rFonts w:eastAsia="Times New Roman"/>
          <w:lang w:val="en-AU"/>
        </w:rPr>
      </w:pPr>
      <w:bookmarkStart w:id="0" w:name="_GoBack"/>
      <w:bookmarkEnd w:id="0"/>
      <w:r w:rsidRPr="00C01B46">
        <w:rPr>
          <w:rFonts w:eastAsia="Times New Roman"/>
          <w:lang w:val="en-AU"/>
        </w:rPr>
        <w:t>Title:</w:t>
      </w:r>
      <w:r>
        <w:rPr>
          <w:rFonts w:eastAsia="Times New Roman"/>
          <w:lang w:val="en-AU"/>
        </w:rPr>
        <w:tab/>
      </w:r>
      <w:r>
        <w:rPr>
          <w:rFonts w:eastAsia="Times New Roman"/>
          <w:lang w:val="en-AU"/>
        </w:rPr>
        <w:tab/>
      </w:r>
      <w:r w:rsidRPr="00C01B46">
        <w:t>Fibonacci, gold leaf &amp; watercolour</w:t>
      </w:r>
    </w:p>
    <w:p w:rsidR="00F9647D" w:rsidRPr="00C01B46" w:rsidRDefault="00F9647D"/>
    <w:p w:rsidR="00F9647D" w:rsidRPr="00C01B46" w:rsidRDefault="00F9647D">
      <w:r w:rsidRPr="00C01B46">
        <w:t>Description:</w:t>
      </w:r>
      <w:r>
        <w:tab/>
        <w:t>As t</w:t>
      </w:r>
      <w:r w:rsidRPr="00C01B46">
        <w:t xml:space="preserve">he basis of all living things we will follow the Fibonacci </w:t>
      </w:r>
      <w:r>
        <w:tab/>
      </w:r>
      <w:r>
        <w:tab/>
      </w:r>
      <w:r>
        <w:tab/>
      </w:r>
      <w:r w:rsidRPr="00C01B46">
        <w:t>sequence using it to design a little work in watercolour and gold leaf on paper.</w:t>
      </w:r>
    </w:p>
    <w:p w:rsidR="00F9647D" w:rsidRDefault="00F9647D"/>
    <w:p w:rsidR="00F9647D" w:rsidRPr="00C01B46" w:rsidRDefault="00F9647D">
      <w:r w:rsidRPr="00C01B46">
        <w:t>Materials:</w:t>
      </w:r>
    </w:p>
    <w:p w:rsidR="00F9647D" w:rsidRPr="00C01B46" w:rsidRDefault="00F9647D" w:rsidP="00C01B46">
      <w:pPr>
        <w:pStyle w:val="ListParagraph"/>
        <w:numPr>
          <w:ilvl w:val="0"/>
          <w:numId w:val="2"/>
        </w:numPr>
      </w:pPr>
      <w:r w:rsidRPr="00C01B46">
        <w:t>Any watercolour you already have and mixing supplies. There will be enough to share.</w:t>
      </w:r>
    </w:p>
    <w:p w:rsidR="00F9647D" w:rsidRDefault="00F9647D" w:rsidP="00C01B46">
      <w:pPr>
        <w:pStyle w:val="ListParagraph"/>
        <w:numPr>
          <w:ilvl w:val="0"/>
          <w:numId w:val="2"/>
        </w:numPr>
      </w:pPr>
      <w:r w:rsidRPr="00C01B46">
        <w:t>One or more small short-haired brushes 000 size</w:t>
      </w:r>
    </w:p>
    <w:p w:rsidR="00F9647D" w:rsidRPr="00C01B46" w:rsidRDefault="00F9647D" w:rsidP="00C01B46">
      <w:pPr>
        <w:pStyle w:val="ListParagraph"/>
        <w:numPr>
          <w:ilvl w:val="0"/>
          <w:numId w:val="2"/>
        </w:numPr>
      </w:pPr>
      <w:r>
        <w:t>A couple of sharp lead pencils of mechanical pencils</w:t>
      </w:r>
    </w:p>
    <w:p w:rsidR="00F9647D" w:rsidRPr="00C01B46" w:rsidRDefault="00F9647D" w:rsidP="00C01B46">
      <w:pPr>
        <w:pStyle w:val="ListParagraph"/>
        <w:numPr>
          <w:ilvl w:val="0"/>
          <w:numId w:val="2"/>
        </w:numPr>
      </w:pPr>
      <w:r w:rsidRPr="00C01B46">
        <w:t>Two jars for water</w:t>
      </w:r>
    </w:p>
    <w:p w:rsidR="00F9647D" w:rsidRPr="00C01B46" w:rsidRDefault="00F9647D" w:rsidP="00C01B46">
      <w:pPr>
        <w:pStyle w:val="ListParagraph"/>
        <w:numPr>
          <w:ilvl w:val="0"/>
          <w:numId w:val="2"/>
        </w:numPr>
      </w:pPr>
      <w:r w:rsidRPr="00C01B46">
        <w:t>A pair of compasses (a circle drawing tool)</w:t>
      </w:r>
      <w:r>
        <w:t xml:space="preserve"> in working order</w:t>
      </w:r>
    </w:p>
    <w:p w:rsidR="00F9647D" w:rsidRPr="00C01B46" w:rsidRDefault="00F9647D" w:rsidP="00C01B46">
      <w:pPr>
        <w:pStyle w:val="ListParagraph"/>
        <w:numPr>
          <w:ilvl w:val="0"/>
          <w:numId w:val="2"/>
        </w:numPr>
      </w:pPr>
      <w:r w:rsidRPr="00C01B46">
        <w:t>A clear ruler</w:t>
      </w:r>
    </w:p>
    <w:p w:rsidR="00F9647D" w:rsidRPr="00C01B46" w:rsidRDefault="00F9647D" w:rsidP="00C01B46">
      <w:pPr>
        <w:pStyle w:val="ListParagraph"/>
        <w:numPr>
          <w:ilvl w:val="0"/>
          <w:numId w:val="2"/>
        </w:numPr>
      </w:pPr>
      <w:r w:rsidRPr="00C01B46">
        <w:t>An eraser</w:t>
      </w:r>
    </w:p>
    <w:p w:rsidR="00F9647D" w:rsidRPr="00C01B46" w:rsidRDefault="00F9647D" w:rsidP="00C01B46">
      <w:pPr>
        <w:pStyle w:val="ListParagraph"/>
        <w:numPr>
          <w:ilvl w:val="0"/>
          <w:numId w:val="2"/>
        </w:numPr>
      </w:pPr>
      <w:r w:rsidRPr="00C01B46">
        <w:t>A note book</w:t>
      </w:r>
    </w:p>
    <w:p w:rsidR="00F9647D" w:rsidRDefault="00F9647D" w:rsidP="00C01B46">
      <w:pPr>
        <w:pStyle w:val="ListParagraph"/>
        <w:numPr>
          <w:ilvl w:val="0"/>
          <w:numId w:val="2"/>
        </w:numPr>
      </w:pPr>
      <w:r w:rsidRPr="00C01B46">
        <w:t>A rag</w:t>
      </w:r>
      <w:r>
        <w:t xml:space="preserve"> or tissues or absorbent paper roll</w:t>
      </w:r>
    </w:p>
    <w:p w:rsidR="00F9647D" w:rsidRDefault="00F9647D" w:rsidP="001417D5"/>
    <w:p w:rsidR="00F9647D" w:rsidRDefault="00F9647D" w:rsidP="001417D5"/>
    <w:p w:rsidR="00F9647D" w:rsidRDefault="00F9647D" w:rsidP="001417D5">
      <w:pPr>
        <w:jc w:val="center"/>
        <w:rPr>
          <w:i/>
        </w:rPr>
      </w:pPr>
      <w:r w:rsidRPr="001417D5">
        <w:rPr>
          <w:b/>
          <w:i/>
        </w:rPr>
        <w:t>Gold leaf, gilding size and fine art paper</w:t>
      </w:r>
      <w:r>
        <w:rPr>
          <w:i/>
        </w:rPr>
        <w:t xml:space="preserve"> </w:t>
      </w:r>
    </w:p>
    <w:p w:rsidR="00F9647D" w:rsidRPr="001417D5" w:rsidRDefault="00F9647D" w:rsidP="001417D5">
      <w:pPr>
        <w:jc w:val="center"/>
        <w:rPr>
          <w:i/>
        </w:rPr>
      </w:pPr>
      <w:r>
        <w:rPr>
          <w:i/>
        </w:rPr>
        <w:t xml:space="preserve">will be supplied by Gemma </w:t>
      </w:r>
      <w:r w:rsidRPr="001417D5">
        <w:rPr>
          <w:i/>
        </w:rPr>
        <w:t>for a small fee of $5.</w:t>
      </w:r>
    </w:p>
    <w:p w:rsidR="00F9647D" w:rsidRDefault="00F9647D"/>
    <w:p w:rsidR="00F9647D" w:rsidRPr="00C01B46" w:rsidRDefault="00F9647D"/>
    <w:sectPr w:rsidR="00F9647D" w:rsidRPr="00C01B46" w:rsidSect="00672EF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tima">
    <w:altName w:val="Heavy Heap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??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323"/>
    <w:multiLevelType w:val="hybridMultilevel"/>
    <w:tmpl w:val="6C5EF0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9E285C"/>
    <w:multiLevelType w:val="multilevel"/>
    <w:tmpl w:val="0D2A5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4890"/>
    <w:rsid w:val="001417D5"/>
    <w:rsid w:val="001D48A3"/>
    <w:rsid w:val="00415699"/>
    <w:rsid w:val="004C3E2C"/>
    <w:rsid w:val="00672EF2"/>
    <w:rsid w:val="00B55CBC"/>
    <w:rsid w:val="00BB3F03"/>
    <w:rsid w:val="00C01B46"/>
    <w:rsid w:val="00D27817"/>
    <w:rsid w:val="00E24890"/>
    <w:rsid w:val="00F96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ptima" w:eastAsia="MS ??" w:hAnsi="Optima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817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uiPriority w:val="99"/>
    <w:rsid w:val="00E24890"/>
    <w:rPr>
      <w:rFonts w:cs="Times New Roman"/>
    </w:rPr>
  </w:style>
  <w:style w:type="paragraph" w:styleId="ListParagraph">
    <w:name w:val="List Paragraph"/>
    <w:basedOn w:val="Normal"/>
    <w:uiPriority w:val="99"/>
    <w:qFormat/>
    <w:rsid w:val="00C01B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1417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417D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5730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730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46</TotalTime>
  <Pages>1</Pages>
  <Words>112</Words>
  <Characters>639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Black</dc:creator>
  <cp:keywords/>
  <dc:description/>
  <cp:lastModifiedBy>Chris</cp:lastModifiedBy>
  <cp:revision>3</cp:revision>
  <dcterms:created xsi:type="dcterms:W3CDTF">2020-06-10T02:27:00Z</dcterms:created>
  <dcterms:modified xsi:type="dcterms:W3CDTF">2020-06-23T07:52:00Z</dcterms:modified>
</cp:coreProperties>
</file>